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C5C" w:rsidRPr="00D915A5" w:rsidRDefault="00846C5C" w:rsidP="00E81731">
      <w:pPr>
        <w:jc w:val="center"/>
        <w:rPr>
          <w:sz w:val="32"/>
          <w:szCs w:val="32"/>
        </w:rPr>
      </w:pPr>
      <w:r w:rsidRPr="00D915A5">
        <w:rPr>
          <w:sz w:val="32"/>
          <w:szCs w:val="32"/>
        </w:rPr>
        <w:t>UNITA’ DI APPRENDIMENTO TRASVERSALE “ACCOGLIENZA”</w:t>
      </w:r>
    </w:p>
    <w:p w:rsidR="00846C5C" w:rsidRPr="00D915A5" w:rsidRDefault="00846C5C" w:rsidP="00E81731">
      <w:pPr>
        <w:jc w:val="center"/>
        <w:rPr>
          <w:sz w:val="24"/>
          <w:szCs w:val="24"/>
        </w:rPr>
      </w:pPr>
      <w:r w:rsidRPr="00D915A5">
        <w:rPr>
          <w:sz w:val="24"/>
          <w:szCs w:val="24"/>
        </w:rPr>
        <w:t xml:space="preserve">Esempio di verifica </w:t>
      </w:r>
    </w:p>
    <w:p w:rsidR="00846C5C" w:rsidRPr="00D915A5" w:rsidRDefault="00846C5C" w:rsidP="00E81731">
      <w:pPr>
        <w:jc w:val="center"/>
        <w:rPr>
          <w:sz w:val="24"/>
          <w:szCs w:val="24"/>
        </w:rPr>
      </w:pPr>
      <w:r w:rsidRPr="00D915A5">
        <w:rPr>
          <w:sz w:val="24"/>
          <w:szCs w:val="24"/>
        </w:rPr>
        <w:t>CLASSE PRIMA</w:t>
      </w:r>
    </w:p>
    <w:p w:rsidR="00846C5C" w:rsidRDefault="00846C5C" w:rsidP="00E81731">
      <w:pPr>
        <w:jc w:val="both"/>
        <w:rPr>
          <w:u w:val="single"/>
        </w:rPr>
      </w:pPr>
    </w:p>
    <w:p w:rsidR="00846C5C" w:rsidRPr="003D76FA" w:rsidRDefault="00846C5C" w:rsidP="00E81731">
      <w:pPr>
        <w:jc w:val="both"/>
        <w:rPr>
          <w:sz w:val="24"/>
          <w:szCs w:val="24"/>
        </w:rPr>
      </w:pPr>
      <w:r w:rsidRPr="003D76FA">
        <w:rPr>
          <w:sz w:val="24"/>
          <w:szCs w:val="24"/>
          <w:u w:val="single"/>
        </w:rPr>
        <w:t>Simulazione di situazione:</w:t>
      </w:r>
      <w:r w:rsidRPr="003D76FA">
        <w:rPr>
          <w:sz w:val="24"/>
          <w:szCs w:val="24"/>
        </w:rPr>
        <w:t xml:space="preserve">  Hai iniziato da circa due mesi la Scuola Media ed ora, pur considerando che i tuoi impegni scolastici sono aumentati, hai pensato di iscriverti ad una società sportiva per giocare a calcio.  Devi però considerare con attenzione diversi fattori, perché l’impegno richiesto da questa nuova attività possa conciliarsi con lo studio e la frequenza a scuola e perché questo sport si riveli utile alla tua persona, divenendo occasione di crescita e stimolo ad imparare. Cominciamo insieme un percorso di analisi della situazione: ti sarà richiesto di acquisire informazioni da diverse fonti, di ragionare su dati di realtà e di applicarli alla tua situazione specifica, di utilizzare alcune delle competenze che hai acquisito per trasformare dati grezzi in informazioni utili alla tua decisione.  </w:t>
      </w:r>
    </w:p>
    <w:p w:rsidR="00846C5C" w:rsidRDefault="00846C5C" w:rsidP="00E81731">
      <w:pPr>
        <w:jc w:val="both"/>
        <w:rPr>
          <w:color w:val="FF0000"/>
          <w:sz w:val="36"/>
          <w:szCs w:val="36"/>
        </w:rPr>
      </w:pPr>
    </w:p>
    <w:p w:rsidR="00846C5C" w:rsidRPr="003D76FA" w:rsidRDefault="00846C5C" w:rsidP="00E81731">
      <w:pPr>
        <w:jc w:val="both"/>
        <w:rPr>
          <w:color w:val="FF0000"/>
          <w:sz w:val="40"/>
          <w:szCs w:val="40"/>
        </w:rPr>
      </w:pPr>
      <w:r w:rsidRPr="003D76FA">
        <w:rPr>
          <w:color w:val="FF0000"/>
          <w:sz w:val="40"/>
          <w:szCs w:val="40"/>
        </w:rPr>
        <w:t>PARTE I</w:t>
      </w:r>
    </w:p>
    <w:p w:rsidR="00846C5C" w:rsidRPr="003D76FA" w:rsidRDefault="00846C5C" w:rsidP="00E81731">
      <w:pPr>
        <w:jc w:val="both"/>
        <w:rPr>
          <w:color w:val="FF0000"/>
          <w:sz w:val="24"/>
          <w:szCs w:val="24"/>
        </w:rPr>
      </w:pPr>
      <w:r>
        <w:rPr>
          <w:color w:val="FF0000"/>
        </w:rPr>
        <w:t xml:space="preserve"> </w:t>
      </w:r>
      <w:r w:rsidRPr="003D76FA">
        <w:rPr>
          <w:color w:val="FF0000"/>
          <w:sz w:val="24"/>
          <w:szCs w:val="24"/>
        </w:rPr>
        <w:t xml:space="preserve">COMPETENZE:  </w:t>
      </w:r>
    </w:p>
    <w:p w:rsidR="00846C5C" w:rsidRPr="003D76FA" w:rsidRDefault="00846C5C" w:rsidP="00E81731">
      <w:pPr>
        <w:jc w:val="both"/>
        <w:rPr>
          <w:color w:val="FF0000"/>
          <w:sz w:val="24"/>
          <w:szCs w:val="24"/>
        </w:rPr>
      </w:pPr>
      <w:r w:rsidRPr="003D76FA">
        <w:rPr>
          <w:color w:val="FF0000"/>
          <w:sz w:val="24"/>
          <w:szCs w:val="24"/>
        </w:rPr>
        <w:t xml:space="preserve">- ACQUISIRE E INTERPRETARE INFORMAZIONI </w:t>
      </w:r>
    </w:p>
    <w:p w:rsidR="00846C5C" w:rsidRPr="003D76FA" w:rsidRDefault="00846C5C" w:rsidP="00E81731">
      <w:pPr>
        <w:jc w:val="both"/>
        <w:rPr>
          <w:color w:val="FF0000"/>
          <w:sz w:val="24"/>
          <w:szCs w:val="24"/>
        </w:rPr>
      </w:pPr>
      <w:r w:rsidRPr="003D76FA">
        <w:rPr>
          <w:color w:val="FF0000"/>
          <w:sz w:val="24"/>
          <w:szCs w:val="24"/>
        </w:rPr>
        <w:t>- AGIRE IN MODO AUTONOMO E RESPONSABILE</w:t>
      </w:r>
    </w:p>
    <w:p w:rsidR="00846C5C" w:rsidRPr="003D76FA" w:rsidRDefault="00846C5C" w:rsidP="00E81731">
      <w:pPr>
        <w:jc w:val="both"/>
        <w:rPr>
          <w:i/>
          <w:sz w:val="24"/>
          <w:szCs w:val="24"/>
        </w:rPr>
      </w:pPr>
      <w:r w:rsidRPr="003D76FA">
        <w:rPr>
          <w:sz w:val="24"/>
          <w:szCs w:val="24"/>
        </w:rPr>
        <w:t>Ti informi sulle possibili opzioni e scopri che nella tua città ci sono due società sportive con squadre per ragazzi. Una si chiama “</w:t>
      </w:r>
      <w:r w:rsidRPr="003D76FA">
        <w:rPr>
          <w:i/>
          <w:sz w:val="24"/>
          <w:szCs w:val="24"/>
        </w:rPr>
        <w:t>Calcio con noi”</w:t>
      </w:r>
      <w:r w:rsidRPr="003D76FA">
        <w:rPr>
          <w:sz w:val="24"/>
          <w:szCs w:val="24"/>
        </w:rPr>
        <w:t>, l’altra “</w:t>
      </w:r>
      <w:r w:rsidRPr="003D76FA">
        <w:rPr>
          <w:i/>
          <w:sz w:val="24"/>
          <w:szCs w:val="24"/>
        </w:rPr>
        <w:t>Giochiamo insieme”</w:t>
      </w:r>
    </w:p>
    <w:p w:rsidR="00846C5C" w:rsidRDefault="00846C5C" w:rsidP="00E81731">
      <w:pPr>
        <w:jc w:val="both"/>
        <w:rPr>
          <w:sz w:val="24"/>
          <w:szCs w:val="24"/>
        </w:rPr>
      </w:pPr>
      <w:r w:rsidRPr="003D76FA">
        <w:rPr>
          <w:sz w:val="24"/>
          <w:szCs w:val="24"/>
        </w:rPr>
        <w:t>Consulta la cartina della città e individua dove sono localizzati i due campi:</w:t>
      </w:r>
    </w:p>
    <w:p w:rsidR="00846C5C" w:rsidRDefault="00846C5C" w:rsidP="003D76FA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Società “Calcio con noi”: il campo si trova presso Piazza Cappuccini, riquadro C4: contrassegnalo con la lettera A</w:t>
      </w:r>
    </w:p>
    <w:p w:rsidR="00846C5C" w:rsidRPr="003D76FA" w:rsidRDefault="00846C5C" w:rsidP="003D76FA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Società “Giochiamo insieme”: il campo si trova in via Battisti, presso Piazza Sant’Antonio, riquadro B3: contrassegnalo con la lettera B</w:t>
      </w:r>
    </w:p>
    <w:p w:rsidR="00846C5C" w:rsidRDefault="00846C5C" w:rsidP="00E81731">
      <w:pPr>
        <w:jc w:val="both"/>
      </w:pPr>
      <w:r w:rsidRPr="005052B8"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3" o:spid="_x0000_i1025" type="#_x0000_t75" style="width:449.25pt;height:540.75pt;visibility:visible">
            <v:imagedata r:id="rId5" o:title=""/>
          </v:shape>
        </w:pic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846C5C" w:rsidRDefault="00846C5C" w:rsidP="00E81731">
      <w:pPr>
        <w:jc w:val="both"/>
      </w:pPr>
      <w:r>
        <w:t>1cm=100m</w:t>
      </w: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  <w:r>
        <w:t>Confronta la localizzazione delle due strutture sportive con quella della tua abitazione: dopo aver contrassegnato con la lettera C sulla carta la tua abitazione, disegna con colori diversi i percorsi da casa ai due campi e, considerando la scala di riduzione, calcola la lunghezza in metri dei due tragitti.</w:t>
      </w:r>
    </w:p>
    <w:p w:rsidR="00846C5C" w:rsidRDefault="00846C5C" w:rsidP="00E81731">
      <w:pPr>
        <w:jc w:val="both"/>
      </w:pPr>
      <w:r>
        <w:t>Dalla mia casa al campo della società “Calcio con noi”: ………………………………………………………………….</w:t>
      </w:r>
    </w:p>
    <w:p w:rsidR="00846C5C" w:rsidRDefault="00846C5C" w:rsidP="00E81731">
      <w:pPr>
        <w:jc w:val="both"/>
      </w:pPr>
      <w:r>
        <w:t>Dalla mia casa al campo della società “Giochiamo insieme”: ………………………………………………………………….</w:t>
      </w:r>
    </w:p>
    <w:p w:rsidR="00846C5C" w:rsidRDefault="00846C5C" w:rsidP="00E81731">
      <w:pPr>
        <w:jc w:val="both"/>
      </w:pPr>
      <w:r>
        <w:t>Consulta ora i volantini che presentano le due società:</w:t>
      </w:r>
    </w:p>
    <w:p w:rsidR="00846C5C" w:rsidRDefault="00846C5C" w:rsidP="00A210C0">
      <w:pPr>
        <w:jc w:val="both"/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6.3pt;margin-top:18.5pt;width:207pt;height:287.2pt;z-index:251656192">
            <v:textbox>
              <w:txbxContent>
                <w:p w:rsidR="00846C5C" w:rsidRDefault="00846C5C" w:rsidP="00A210C0">
                  <w:pPr>
                    <w:jc w:val="center"/>
                    <w:rPr>
                      <w:rFonts w:ascii="Andalus" w:hAnsi="Andalus" w:cs="Andalus"/>
                      <w:sz w:val="28"/>
                      <w:szCs w:val="28"/>
                    </w:rPr>
                  </w:pPr>
                  <w:r w:rsidRPr="00A210C0">
                    <w:rPr>
                      <w:rFonts w:ascii="Andalus" w:hAnsi="Andalus" w:cs="Andalus"/>
                      <w:sz w:val="28"/>
                      <w:szCs w:val="28"/>
                    </w:rPr>
                    <w:t>Giochiamo insieme</w:t>
                  </w:r>
                </w:p>
                <w:p w:rsidR="00846C5C" w:rsidRDefault="00846C5C" w:rsidP="00A210C0">
                  <w:pPr>
                    <w:jc w:val="center"/>
                    <w:rPr>
                      <w:rFonts w:ascii="Andalus" w:hAnsi="Andalus" w:cs="Andalus"/>
                      <w:sz w:val="18"/>
                      <w:szCs w:val="18"/>
                    </w:rPr>
                  </w:pPr>
                  <w:r>
                    <w:rPr>
                      <w:rFonts w:ascii="Andalus" w:hAnsi="Andalus" w:cs="Andalus"/>
                      <w:sz w:val="18"/>
                      <w:szCs w:val="18"/>
                    </w:rPr>
                    <w:t>Categoria esordienti (10-13 anni)</w:t>
                  </w:r>
                </w:p>
                <w:p w:rsidR="00846C5C" w:rsidRPr="00A210C0" w:rsidRDefault="00846C5C" w:rsidP="00A210C0">
                  <w:pPr>
                    <w:jc w:val="center"/>
                    <w:rPr>
                      <w:rFonts w:cs="Andalus"/>
                      <w:sz w:val="24"/>
                      <w:szCs w:val="24"/>
                    </w:rPr>
                  </w:pPr>
                  <w:r w:rsidRPr="00A210C0">
                    <w:rPr>
                      <w:rFonts w:cs="Andalus"/>
                      <w:sz w:val="24"/>
                      <w:szCs w:val="24"/>
                    </w:rPr>
                    <w:t>Sarai anche tu dei nostri?</w:t>
                  </w:r>
                </w:p>
                <w:p w:rsidR="00846C5C" w:rsidRDefault="00846C5C" w:rsidP="00A210C0">
                  <w:pPr>
                    <w:jc w:val="both"/>
                  </w:pPr>
                  <w:r>
                    <w:t>ALLENAMENTI: martedì e giovedì dalle 16:00 alle 18:00</w:t>
                  </w:r>
                </w:p>
                <w:p w:rsidR="00846C5C" w:rsidRDefault="00846C5C" w:rsidP="00A210C0">
                  <w:pPr>
                    <w:jc w:val="both"/>
                  </w:pPr>
                  <w:r>
                    <w:t>PARTITA: domenica mattina</w:t>
                  </w:r>
                </w:p>
                <w:p w:rsidR="00846C5C" w:rsidRDefault="00846C5C" w:rsidP="00A210C0">
                  <w:pPr>
                    <w:jc w:val="both"/>
                  </w:pPr>
                  <w:r>
                    <w:t xml:space="preserve">COSTO: 100 Euro per tesseramento stagionale. </w:t>
                  </w:r>
                </w:p>
                <w:p w:rsidR="00846C5C" w:rsidRDefault="00846C5C" w:rsidP="00A210C0">
                  <w:pPr>
                    <w:jc w:val="both"/>
                  </w:pPr>
                  <w:r>
                    <w:t>Siamo convenzionati con il negozio SPORT PER TE per l’acquisto della tuta, del borsone, del giubbotto della squadra. L’acquisto è obbligatorio. Le scarpe non fanno parte della divisa.</w:t>
                  </w:r>
                </w:p>
                <w:p w:rsidR="00846C5C" w:rsidRPr="00A210C0" w:rsidRDefault="00846C5C" w:rsidP="00A210C0">
                  <w:pPr>
                    <w:jc w:val="center"/>
                    <w:rPr>
                      <w:rFonts w:cs="Andalus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27" type="#_x0000_t202" style="position:absolute;left:0;text-align:left;margin-left:.3pt;margin-top:18.5pt;width:203.25pt;height:257.2pt;z-index:251655168">
            <v:textbox>
              <w:txbxContent>
                <w:p w:rsidR="00846C5C" w:rsidRDefault="00846C5C" w:rsidP="003D76FA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 w:rsidRPr="00A210C0">
                    <w:rPr>
                      <w:rFonts w:ascii="Comic Sans MS" w:hAnsi="Comic Sans MS"/>
                      <w:i/>
                      <w:sz w:val="28"/>
                      <w:szCs w:val="28"/>
                    </w:rPr>
                    <w:t>Calcio con noi</w:t>
                  </w:r>
                </w:p>
                <w:p w:rsidR="00846C5C" w:rsidRPr="00A210C0" w:rsidRDefault="00846C5C" w:rsidP="003D76FA">
                  <w:pPr>
                    <w:jc w:val="center"/>
                    <w:rPr>
                      <w:rFonts w:ascii="Comic Sans MS" w:hAnsi="Comic Sans MS"/>
                      <w:i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i/>
                      <w:sz w:val="18"/>
                      <w:szCs w:val="18"/>
                    </w:rPr>
                    <w:t>Categoria esordienti (10-13 anni)</w:t>
                  </w:r>
                </w:p>
                <w:p w:rsidR="00846C5C" w:rsidRDefault="00846C5C" w:rsidP="003D76FA">
                  <w:pPr>
                    <w:jc w:val="center"/>
                  </w:pPr>
                  <w:r>
                    <w:t>Vieni anche tu a giocare nelle nostre squadre!</w:t>
                  </w:r>
                </w:p>
                <w:p w:rsidR="00846C5C" w:rsidRDefault="00846C5C" w:rsidP="00A210C0">
                  <w:pPr>
                    <w:jc w:val="both"/>
                  </w:pPr>
                  <w:r>
                    <w:t>ALLENAMENTI: mercoledì e venerdì dalle 16:30 alle 18:30</w:t>
                  </w:r>
                </w:p>
                <w:p w:rsidR="00846C5C" w:rsidRDefault="00846C5C" w:rsidP="00A210C0">
                  <w:pPr>
                    <w:jc w:val="both"/>
                  </w:pPr>
                  <w:r>
                    <w:t>PARTITA: sabato pomeriggio</w:t>
                  </w:r>
                </w:p>
                <w:p w:rsidR="00846C5C" w:rsidRDefault="00846C5C" w:rsidP="00A210C0">
                  <w:pPr>
                    <w:jc w:val="both"/>
                  </w:pPr>
                  <w:r>
                    <w:t xml:space="preserve">COSTO: 100 Euro per tesseramento stagionale. </w:t>
                  </w:r>
                </w:p>
                <w:p w:rsidR="00846C5C" w:rsidRDefault="00846C5C" w:rsidP="00A210C0">
                  <w:pPr>
                    <w:jc w:val="both"/>
                  </w:pPr>
                  <w:r>
                    <w:t>Il prezzo comprende il borsone, la tuta, il giubbotto. Sono escluse solo le scarpe.</w:t>
                  </w:r>
                </w:p>
                <w:p w:rsidR="00846C5C" w:rsidRDefault="00846C5C" w:rsidP="00A210C0">
                  <w:pPr>
                    <w:jc w:val="both"/>
                  </w:pPr>
                </w:p>
                <w:p w:rsidR="00846C5C" w:rsidRPr="00A210C0" w:rsidRDefault="00846C5C" w:rsidP="00A210C0">
                  <w:pPr>
                    <w:jc w:val="both"/>
                  </w:pPr>
                </w:p>
              </w:txbxContent>
            </v:textbox>
          </v:shape>
        </w:pict>
      </w:r>
    </w:p>
    <w:p w:rsidR="00846C5C" w:rsidRDefault="00846C5C" w:rsidP="00A210C0">
      <w:pPr>
        <w:jc w:val="both"/>
      </w:pPr>
      <w:r>
        <w:t xml:space="preserve">                                                                                                    </w:t>
      </w:r>
    </w:p>
    <w:p w:rsidR="00846C5C" w:rsidRDefault="00846C5C" w:rsidP="00A210C0">
      <w:pPr>
        <w:jc w:val="both"/>
      </w:pPr>
    </w:p>
    <w:p w:rsidR="00846C5C" w:rsidRDefault="00846C5C" w:rsidP="00A210C0">
      <w:pPr>
        <w:jc w:val="both"/>
      </w:pPr>
    </w:p>
    <w:p w:rsidR="00846C5C" w:rsidRDefault="00846C5C" w:rsidP="00A210C0">
      <w:pPr>
        <w:jc w:val="both"/>
      </w:pPr>
    </w:p>
    <w:p w:rsidR="00846C5C" w:rsidRDefault="00846C5C" w:rsidP="00A210C0">
      <w:pPr>
        <w:jc w:val="both"/>
      </w:pPr>
    </w:p>
    <w:p w:rsidR="00846C5C" w:rsidRDefault="00846C5C" w:rsidP="00A210C0">
      <w:pPr>
        <w:jc w:val="both"/>
      </w:pPr>
    </w:p>
    <w:p w:rsidR="00846C5C" w:rsidRDefault="00846C5C" w:rsidP="00A210C0">
      <w:pPr>
        <w:jc w:val="both"/>
      </w:pPr>
    </w:p>
    <w:p w:rsidR="00846C5C" w:rsidRDefault="00846C5C" w:rsidP="00A210C0">
      <w:pPr>
        <w:jc w:val="both"/>
      </w:pPr>
    </w:p>
    <w:p w:rsidR="00846C5C" w:rsidRDefault="00846C5C" w:rsidP="00A210C0">
      <w:pPr>
        <w:jc w:val="both"/>
      </w:pPr>
    </w:p>
    <w:p w:rsidR="00846C5C" w:rsidRDefault="00846C5C" w:rsidP="00A210C0">
      <w:pPr>
        <w:jc w:val="both"/>
      </w:pPr>
    </w:p>
    <w:p w:rsidR="00846C5C" w:rsidRDefault="00846C5C" w:rsidP="00A210C0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  <w:r>
        <w:t>Se consideri gli orari degli allenamenti, quale società sceglieresti e perché? ………………………………………………</w:t>
      </w:r>
    </w:p>
    <w:p w:rsidR="00846C5C" w:rsidRDefault="00846C5C" w:rsidP="00E81731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46C5C" w:rsidRDefault="00846C5C" w:rsidP="00E81731">
      <w:pPr>
        <w:jc w:val="both"/>
      </w:pPr>
      <w:r>
        <w:t>Se consideri il momento per la partita, quale società sceglieresti e perché?</w:t>
      </w:r>
    </w:p>
    <w:p w:rsidR="00846C5C" w:rsidRDefault="00846C5C" w:rsidP="00E81731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46C5C" w:rsidRDefault="00846C5C" w:rsidP="00E81731">
      <w:pPr>
        <w:jc w:val="both"/>
      </w:pPr>
      <w:r>
        <w:t>Considera ora i costi, consultando anche il listino prezzi del negozio SPORT PER TE</w:t>
      </w:r>
    </w:p>
    <w:p w:rsidR="00846C5C" w:rsidRDefault="00846C5C" w:rsidP="00E81731">
      <w:pPr>
        <w:jc w:val="both"/>
      </w:pPr>
      <w:r>
        <w:rPr>
          <w:noProof/>
          <w:lang w:eastAsia="it-IT"/>
        </w:rPr>
        <w:pict>
          <v:shape id="_x0000_s1028" type="#_x0000_t202" style="position:absolute;left:0;text-align:left;margin-left:.3pt;margin-top:6.5pt;width:481.5pt;height:211.5pt;z-index:251657216">
            <v:textbox>
              <w:txbxContent>
                <w:p w:rsidR="00846C5C" w:rsidRDefault="00846C5C" w:rsidP="001F13A7">
                  <w:pPr>
                    <w:jc w:val="center"/>
                  </w:pPr>
                  <w:r>
                    <w:t>Sport per te</w:t>
                  </w:r>
                </w:p>
                <w:p w:rsidR="00846C5C" w:rsidRDefault="00846C5C" w:rsidP="001F13A7">
                  <w:pPr>
                    <w:jc w:val="center"/>
                  </w:pPr>
                  <w:r>
                    <w:t>LISTINO PREZZI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A0"/>
                  </w:tblPr>
                  <w:tblGrid>
                    <w:gridCol w:w="1809"/>
                    <w:gridCol w:w="993"/>
                    <w:gridCol w:w="2126"/>
                    <w:gridCol w:w="992"/>
                    <w:gridCol w:w="2268"/>
                    <w:gridCol w:w="1154"/>
                  </w:tblGrid>
                  <w:tr w:rsidR="00846C5C" w:rsidRPr="0099420A" w:rsidTr="0099420A">
                    <w:tc>
                      <w:tcPr>
                        <w:tcW w:w="1809" w:type="dxa"/>
                      </w:tcPr>
                      <w:p w:rsidR="00846C5C" w:rsidRPr="0099420A" w:rsidRDefault="00846C5C" w:rsidP="0099420A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 w:rsidRPr="0099420A">
                          <w:rPr>
                            <w:b/>
                          </w:rPr>
                          <w:t>Tuta sportiva divisa squadra</w:t>
                        </w:r>
                      </w:p>
                    </w:tc>
                    <w:tc>
                      <w:tcPr>
                        <w:tcW w:w="993" w:type="dxa"/>
                      </w:tcPr>
                      <w:p w:rsidR="00846C5C" w:rsidRPr="0099420A" w:rsidRDefault="00846C5C" w:rsidP="0099420A">
                        <w:pPr>
                          <w:spacing w:after="0" w:line="240" w:lineRule="auto"/>
                          <w:jc w:val="center"/>
                        </w:pPr>
                        <w:r w:rsidRPr="0099420A">
                          <w:t>Euro 40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846C5C" w:rsidRPr="0099420A" w:rsidRDefault="00846C5C" w:rsidP="0099420A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 w:rsidRPr="0099420A">
                          <w:rPr>
                            <w:b/>
                          </w:rPr>
                          <w:t>Parastinchi</w:t>
                        </w:r>
                      </w:p>
                    </w:tc>
                    <w:tc>
                      <w:tcPr>
                        <w:tcW w:w="992" w:type="dxa"/>
                      </w:tcPr>
                      <w:p w:rsidR="00846C5C" w:rsidRPr="0099420A" w:rsidRDefault="00846C5C" w:rsidP="0099420A">
                        <w:pPr>
                          <w:spacing w:after="0" w:line="240" w:lineRule="auto"/>
                          <w:jc w:val="center"/>
                        </w:pPr>
                        <w:r w:rsidRPr="0099420A">
                          <w:t>Euro 12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846C5C" w:rsidRPr="0099420A" w:rsidRDefault="00846C5C" w:rsidP="0099420A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 w:rsidRPr="0099420A">
                          <w:rPr>
                            <w:b/>
                          </w:rPr>
                          <w:t>Scarpe da calcio</w:t>
                        </w:r>
                      </w:p>
                    </w:tc>
                    <w:tc>
                      <w:tcPr>
                        <w:tcW w:w="1154" w:type="dxa"/>
                      </w:tcPr>
                      <w:p w:rsidR="00846C5C" w:rsidRPr="0099420A" w:rsidRDefault="00846C5C" w:rsidP="0099420A">
                        <w:pPr>
                          <w:spacing w:after="0" w:line="240" w:lineRule="auto"/>
                          <w:jc w:val="center"/>
                        </w:pPr>
                        <w:r w:rsidRPr="0099420A">
                          <w:t>Euro 45</w:t>
                        </w:r>
                      </w:p>
                    </w:tc>
                  </w:tr>
                  <w:tr w:rsidR="00846C5C" w:rsidRPr="0099420A" w:rsidTr="0099420A">
                    <w:tc>
                      <w:tcPr>
                        <w:tcW w:w="1809" w:type="dxa"/>
                      </w:tcPr>
                      <w:p w:rsidR="00846C5C" w:rsidRPr="0099420A" w:rsidRDefault="00846C5C" w:rsidP="0099420A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 w:rsidRPr="0099420A">
                          <w:rPr>
                            <w:b/>
                          </w:rPr>
                          <w:t>Borsone divisa squadra</w:t>
                        </w:r>
                      </w:p>
                    </w:tc>
                    <w:tc>
                      <w:tcPr>
                        <w:tcW w:w="993" w:type="dxa"/>
                      </w:tcPr>
                      <w:p w:rsidR="00846C5C" w:rsidRPr="0099420A" w:rsidRDefault="00846C5C" w:rsidP="0099420A">
                        <w:pPr>
                          <w:spacing w:after="0" w:line="240" w:lineRule="auto"/>
                          <w:jc w:val="center"/>
                        </w:pPr>
                        <w:r w:rsidRPr="0099420A">
                          <w:t>Euro 20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846C5C" w:rsidRPr="0099420A" w:rsidRDefault="00846C5C" w:rsidP="0099420A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 w:rsidRPr="0099420A">
                          <w:rPr>
                            <w:b/>
                          </w:rPr>
                          <w:t>Guanti da portiere</w:t>
                        </w:r>
                      </w:p>
                    </w:tc>
                    <w:tc>
                      <w:tcPr>
                        <w:tcW w:w="992" w:type="dxa"/>
                      </w:tcPr>
                      <w:p w:rsidR="00846C5C" w:rsidRPr="0099420A" w:rsidRDefault="00846C5C" w:rsidP="0099420A">
                        <w:pPr>
                          <w:spacing w:after="0" w:line="240" w:lineRule="auto"/>
                          <w:jc w:val="center"/>
                        </w:pPr>
                        <w:r w:rsidRPr="0099420A">
                          <w:t>Euro 15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846C5C" w:rsidRPr="0099420A" w:rsidRDefault="00846C5C" w:rsidP="0099420A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 w:rsidRPr="0099420A">
                          <w:rPr>
                            <w:b/>
                          </w:rPr>
                          <w:t>Calzettoni da calcio</w:t>
                        </w:r>
                      </w:p>
                    </w:tc>
                    <w:tc>
                      <w:tcPr>
                        <w:tcW w:w="1154" w:type="dxa"/>
                      </w:tcPr>
                      <w:p w:rsidR="00846C5C" w:rsidRPr="0099420A" w:rsidRDefault="00846C5C" w:rsidP="0099420A">
                        <w:pPr>
                          <w:spacing w:after="0" w:line="240" w:lineRule="auto"/>
                          <w:jc w:val="center"/>
                        </w:pPr>
                        <w:r w:rsidRPr="0099420A">
                          <w:t>Euro 7</w:t>
                        </w:r>
                      </w:p>
                    </w:tc>
                  </w:tr>
                  <w:tr w:rsidR="00846C5C" w:rsidRPr="0099420A" w:rsidTr="0099420A">
                    <w:tc>
                      <w:tcPr>
                        <w:tcW w:w="1809" w:type="dxa"/>
                      </w:tcPr>
                      <w:p w:rsidR="00846C5C" w:rsidRPr="0099420A" w:rsidRDefault="00846C5C" w:rsidP="0099420A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 w:rsidRPr="0099420A">
                          <w:rPr>
                            <w:b/>
                          </w:rPr>
                          <w:t>Giubbotto divisa squadra</w:t>
                        </w:r>
                      </w:p>
                    </w:tc>
                    <w:tc>
                      <w:tcPr>
                        <w:tcW w:w="993" w:type="dxa"/>
                      </w:tcPr>
                      <w:p w:rsidR="00846C5C" w:rsidRPr="0099420A" w:rsidRDefault="00846C5C" w:rsidP="0099420A">
                        <w:pPr>
                          <w:spacing w:after="0" w:line="240" w:lineRule="auto"/>
                          <w:jc w:val="center"/>
                        </w:pPr>
                        <w:r w:rsidRPr="0099420A">
                          <w:t>Euro 36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846C5C" w:rsidRPr="0099420A" w:rsidRDefault="00846C5C" w:rsidP="0099420A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 w:rsidRPr="0099420A">
                          <w:rPr>
                            <w:b/>
                          </w:rPr>
                          <w:t xml:space="preserve">Maglia termica </w:t>
                        </w:r>
                      </w:p>
                    </w:tc>
                    <w:tc>
                      <w:tcPr>
                        <w:tcW w:w="992" w:type="dxa"/>
                      </w:tcPr>
                      <w:p w:rsidR="00846C5C" w:rsidRPr="0099420A" w:rsidRDefault="00846C5C" w:rsidP="0099420A">
                        <w:pPr>
                          <w:spacing w:after="0" w:line="240" w:lineRule="auto"/>
                          <w:jc w:val="center"/>
                        </w:pPr>
                        <w:r w:rsidRPr="0099420A">
                          <w:t>Euro 12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846C5C" w:rsidRPr="0099420A" w:rsidRDefault="00846C5C" w:rsidP="0099420A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 w:rsidRPr="0099420A">
                          <w:rPr>
                            <w:b/>
                          </w:rPr>
                          <w:t>Cappello</w:t>
                        </w:r>
                      </w:p>
                      <w:p w:rsidR="00846C5C" w:rsidRPr="0099420A" w:rsidRDefault="00846C5C" w:rsidP="0099420A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54" w:type="dxa"/>
                      </w:tcPr>
                      <w:p w:rsidR="00846C5C" w:rsidRPr="0099420A" w:rsidRDefault="00846C5C" w:rsidP="0099420A">
                        <w:pPr>
                          <w:spacing w:after="0" w:line="240" w:lineRule="auto"/>
                          <w:jc w:val="center"/>
                        </w:pPr>
                        <w:r w:rsidRPr="0099420A">
                          <w:t>Euro 8</w:t>
                        </w:r>
                      </w:p>
                    </w:tc>
                  </w:tr>
                </w:tbl>
                <w:p w:rsidR="00846C5C" w:rsidRDefault="00846C5C" w:rsidP="00356BDF">
                  <w:pPr>
                    <w:jc w:val="both"/>
                  </w:pPr>
                </w:p>
                <w:p w:rsidR="00846C5C" w:rsidRPr="00356BDF" w:rsidRDefault="00846C5C" w:rsidP="00356BDF">
                  <w:pPr>
                    <w:jc w:val="both"/>
                    <w:rPr>
                      <w:sz w:val="28"/>
                      <w:szCs w:val="28"/>
                    </w:rPr>
                  </w:pPr>
                  <w:r w:rsidRPr="00356BDF">
                    <w:rPr>
                      <w:sz w:val="28"/>
                      <w:szCs w:val="28"/>
                    </w:rPr>
                    <w:t>A fronte di una spesa superiore a Euro 70 verrà applicato uno sconto del 10 %</w:t>
                  </w:r>
                  <w:r>
                    <w:rPr>
                      <w:sz w:val="28"/>
                      <w:szCs w:val="28"/>
                    </w:rPr>
                    <w:t>!</w:t>
                  </w:r>
                </w:p>
                <w:p w:rsidR="00846C5C" w:rsidRPr="00356BDF" w:rsidRDefault="00846C5C" w:rsidP="00356BDF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846C5C" w:rsidRDefault="00846C5C" w:rsidP="001F13A7">
                  <w:pPr>
                    <w:jc w:val="center"/>
                  </w:pPr>
                </w:p>
              </w:txbxContent>
            </v:textbox>
          </v:shape>
        </w:pict>
      </w: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  <w:r>
        <w:t xml:space="preserve">Calcola la spesa minima in una stagione per un ragazzo che si iscrive alla società “Calcio con noi” e la spesa minima per un ragazzo che si iscrive alla società “Giochiamo insieme” </w:t>
      </w:r>
    </w:p>
    <w:p w:rsidR="00846C5C" w:rsidRDefault="00846C5C" w:rsidP="00E81731">
      <w:pPr>
        <w:jc w:val="both"/>
      </w:pPr>
      <w:r>
        <w:t>Utilizza questo spazio per i calcoli:</w:t>
      </w: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  <w:r>
        <w:t>Giocatore di “Calcio con noi”:  Spesa minima annuale Euro ………..</w:t>
      </w:r>
    </w:p>
    <w:p w:rsidR="00846C5C" w:rsidRDefault="00846C5C" w:rsidP="00E81731">
      <w:pPr>
        <w:jc w:val="both"/>
      </w:pPr>
      <w:r>
        <w:t>Giocatore di “Giochiamo insieme”: Spesa minima annuale Euro ………..</w:t>
      </w:r>
    </w:p>
    <w:p w:rsidR="00846C5C" w:rsidRDefault="00846C5C" w:rsidP="00E81731">
      <w:pPr>
        <w:jc w:val="both"/>
      </w:pPr>
    </w:p>
    <w:p w:rsidR="00846C5C" w:rsidRPr="00356BDF" w:rsidRDefault="00846C5C" w:rsidP="00E81731">
      <w:pPr>
        <w:jc w:val="both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PARTE II</w:t>
      </w:r>
    </w:p>
    <w:p w:rsidR="00846C5C" w:rsidRPr="00356BDF" w:rsidRDefault="00846C5C" w:rsidP="00E81731">
      <w:pPr>
        <w:jc w:val="both"/>
        <w:rPr>
          <w:color w:val="FF0000"/>
        </w:rPr>
      </w:pPr>
      <w:r w:rsidRPr="00356BDF">
        <w:rPr>
          <w:color w:val="FF0000"/>
        </w:rPr>
        <w:t>COMPETENZA CO</w:t>
      </w:r>
      <w:r>
        <w:rPr>
          <w:color w:val="FF0000"/>
        </w:rPr>
        <w:t>MUNICARE</w:t>
      </w:r>
    </w:p>
    <w:p w:rsidR="00846C5C" w:rsidRDefault="00846C5C" w:rsidP="00E81731">
      <w:pPr>
        <w:jc w:val="both"/>
      </w:pPr>
      <w:r>
        <w:t>Presentati all’allenatore con un breve testo descrittivo: inserisci caratteristiche fisiche (statura, peso ….) , motivazioni, caratteristiche della personalità:</w:t>
      </w:r>
    </w:p>
    <w:p w:rsidR="00846C5C" w:rsidRDefault="00846C5C" w:rsidP="00E81731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846C5C" w:rsidRPr="00356BDF" w:rsidRDefault="00846C5C" w:rsidP="00E81731">
      <w:pPr>
        <w:jc w:val="both"/>
        <w:rPr>
          <w:color w:val="FF0000"/>
        </w:rPr>
      </w:pPr>
      <w:r w:rsidRPr="00356BDF">
        <w:rPr>
          <w:color w:val="FF0000"/>
        </w:rPr>
        <w:t>COMPETENZA COLLABORARE E PAR</w:t>
      </w:r>
      <w:r>
        <w:rPr>
          <w:color w:val="FF0000"/>
        </w:rPr>
        <w:t>TECIPARE</w:t>
      </w:r>
    </w:p>
    <w:p w:rsidR="00846C5C" w:rsidRDefault="00846C5C" w:rsidP="00E81731">
      <w:pPr>
        <w:jc w:val="both"/>
      </w:pPr>
      <w:r>
        <w:t>Quali delle tue caratteristiche ritieni adatte al gioco di squadra e quali invece ritieni di dover correggere se vuoi entrare in un team sportivo?</w:t>
      </w:r>
    </w:p>
    <w:p w:rsidR="00846C5C" w:rsidRDefault="00846C5C" w:rsidP="00E81731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46C5C" w:rsidRPr="00356BDF" w:rsidRDefault="00846C5C" w:rsidP="00E81731">
      <w:pPr>
        <w:jc w:val="both"/>
        <w:rPr>
          <w:color w:val="FF0000"/>
        </w:rPr>
      </w:pPr>
      <w:r>
        <w:rPr>
          <w:color w:val="FF0000"/>
        </w:rPr>
        <w:t>COMPETENZA IMPARARE AD IMPARARE</w:t>
      </w:r>
    </w:p>
    <w:p w:rsidR="00846C5C" w:rsidRDefault="00846C5C" w:rsidP="00E81731">
      <w:pPr>
        <w:jc w:val="both"/>
      </w:pPr>
      <w:r>
        <w:t>Conosci già le regole del gioco: quali regole non scritte individui come importanti per un corretto comportamento e per un più veloce apprendimento delle tecniche del gioco? Scrivine almeno cinque.</w:t>
      </w:r>
    </w:p>
    <w:p w:rsidR="00846C5C" w:rsidRDefault="00846C5C" w:rsidP="00356BDF">
      <w:pPr>
        <w:pStyle w:val="ListParagraph"/>
        <w:numPr>
          <w:ilvl w:val="0"/>
          <w:numId w:val="3"/>
        </w:numPr>
        <w:jc w:val="both"/>
      </w:pPr>
      <w:r>
        <w:t>………………………………………………………………………………………………………………………………………………………</w:t>
      </w:r>
    </w:p>
    <w:p w:rsidR="00846C5C" w:rsidRDefault="00846C5C" w:rsidP="00356BDF">
      <w:pPr>
        <w:pStyle w:val="ListParagraph"/>
        <w:numPr>
          <w:ilvl w:val="0"/>
          <w:numId w:val="3"/>
        </w:numPr>
        <w:jc w:val="both"/>
      </w:pPr>
      <w:r>
        <w:t>……………………………………………………………………………………………………………………………………………………….</w:t>
      </w:r>
    </w:p>
    <w:p w:rsidR="00846C5C" w:rsidRDefault="00846C5C" w:rsidP="00356BDF">
      <w:pPr>
        <w:pStyle w:val="ListParagraph"/>
        <w:numPr>
          <w:ilvl w:val="0"/>
          <w:numId w:val="3"/>
        </w:numPr>
        <w:jc w:val="both"/>
      </w:pPr>
      <w:r>
        <w:t>………………………………………………………………………………………………………………………………………………………..</w:t>
      </w:r>
    </w:p>
    <w:p w:rsidR="00846C5C" w:rsidRDefault="00846C5C" w:rsidP="00356BDF">
      <w:pPr>
        <w:pStyle w:val="ListParagraph"/>
        <w:numPr>
          <w:ilvl w:val="0"/>
          <w:numId w:val="3"/>
        </w:numPr>
        <w:jc w:val="both"/>
      </w:pPr>
      <w:r>
        <w:t>………………………………………………………………………………………………………………………………………………………….</w:t>
      </w:r>
    </w:p>
    <w:p w:rsidR="00846C5C" w:rsidRDefault="00846C5C" w:rsidP="00356BDF">
      <w:pPr>
        <w:pStyle w:val="ListParagraph"/>
        <w:numPr>
          <w:ilvl w:val="0"/>
          <w:numId w:val="3"/>
        </w:numPr>
        <w:jc w:val="both"/>
      </w:pPr>
      <w:r>
        <w:t>……………………………………………………………………………………………………………………………………………………….</w:t>
      </w: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PARTE III</w:t>
      </w:r>
    </w:p>
    <w:p w:rsidR="00846C5C" w:rsidRPr="00194A3B" w:rsidRDefault="00846C5C" w:rsidP="00E81731">
      <w:pPr>
        <w:jc w:val="both"/>
        <w:rPr>
          <w:color w:val="FF0000"/>
          <w:sz w:val="24"/>
          <w:szCs w:val="24"/>
        </w:rPr>
      </w:pPr>
      <w:r w:rsidRPr="00194A3B">
        <w:rPr>
          <w:color w:val="FF0000"/>
          <w:sz w:val="24"/>
          <w:szCs w:val="24"/>
        </w:rPr>
        <w:t>COMPETENZE:</w:t>
      </w:r>
    </w:p>
    <w:p w:rsidR="00846C5C" w:rsidRPr="00194A3B" w:rsidRDefault="00846C5C" w:rsidP="00E81731">
      <w:pPr>
        <w:jc w:val="both"/>
        <w:rPr>
          <w:color w:val="FF0000"/>
          <w:sz w:val="24"/>
          <w:szCs w:val="24"/>
        </w:rPr>
      </w:pPr>
      <w:r w:rsidRPr="00194A3B">
        <w:rPr>
          <w:color w:val="FF0000"/>
          <w:sz w:val="24"/>
          <w:szCs w:val="24"/>
        </w:rPr>
        <w:t xml:space="preserve"> ACQUISIRE E INTERPRETARE INFORMAZIONI </w:t>
      </w:r>
    </w:p>
    <w:p w:rsidR="00846C5C" w:rsidRPr="00194A3B" w:rsidRDefault="00846C5C" w:rsidP="00E81731">
      <w:pPr>
        <w:jc w:val="both"/>
        <w:rPr>
          <w:color w:val="FF0000"/>
          <w:sz w:val="24"/>
          <w:szCs w:val="24"/>
        </w:rPr>
      </w:pPr>
      <w:r w:rsidRPr="00194A3B">
        <w:rPr>
          <w:color w:val="FF0000"/>
          <w:sz w:val="24"/>
          <w:szCs w:val="24"/>
        </w:rPr>
        <w:t xml:space="preserve"> INDIVIDUARE COLLEGAMENTI E RELAZIONI</w:t>
      </w:r>
    </w:p>
    <w:p w:rsidR="00846C5C" w:rsidRDefault="00846C5C" w:rsidP="00E81731">
      <w:pPr>
        <w:jc w:val="both"/>
        <w:rPr>
          <w:sz w:val="24"/>
          <w:szCs w:val="24"/>
        </w:rPr>
      </w:pPr>
      <w:r w:rsidRPr="00194A3B">
        <w:rPr>
          <w:sz w:val="24"/>
          <w:szCs w:val="24"/>
        </w:rPr>
        <w:t>Conosci i tuoi nuovi compagni di squadra: Paolo, Luca e Marco sono a</w:t>
      </w:r>
      <w:r>
        <w:rPr>
          <w:sz w:val="24"/>
          <w:szCs w:val="24"/>
        </w:rPr>
        <w:t>ttaccanti e giocano da tre anni. C</w:t>
      </w:r>
      <w:r w:rsidRPr="00194A3B">
        <w:rPr>
          <w:sz w:val="24"/>
          <w:szCs w:val="24"/>
        </w:rPr>
        <w:t xml:space="preserve">ome loro giocano da tre anni anche Stefano, Mattia e Luigi, che sono difensori, Giacomo e Fausto, che sono centrocampisti, Davide e Gabriele, portieri. </w:t>
      </w:r>
    </w:p>
    <w:p w:rsidR="00846C5C" w:rsidRDefault="00846C5C" w:rsidP="00E81731">
      <w:pPr>
        <w:jc w:val="both"/>
        <w:rPr>
          <w:sz w:val="24"/>
          <w:szCs w:val="24"/>
        </w:rPr>
      </w:pPr>
      <w:r w:rsidRPr="00194A3B">
        <w:rPr>
          <w:sz w:val="24"/>
          <w:szCs w:val="24"/>
        </w:rPr>
        <w:t>Giocano invece solo da un anno Alberto, che fa il difensore, Tiziano, attaccante, Lorenzo e S</w:t>
      </w:r>
      <w:r>
        <w:rPr>
          <w:sz w:val="24"/>
          <w:szCs w:val="24"/>
        </w:rPr>
        <w:t>imone, centrocampisti</w:t>
      </w:r>
      <w:r w:rsidRPr="00194A3B">
        <w:rPr>
          <w:sz w:val="24"/>
          <w:szCs w:val="24"/>
        </w:rPr>
        <w:t xml:space="preserve">. </w:t>
      </w:r>
    </w:p>
    <w:p w:rsidR="00846C5C" w:rsidRDefault="00846C5C" w:rsidP="00E81731">
      <w:pPr>
        <w:jc w:val="both"/>
        <w:rPr>
          <w:sz w:val="24"/>
          <w:szCs w:val="24"/>
        </w:rPr>
      </w:pPr>
      <w:r w:rsidRPr="00194A3B">
        <w:rPr>
          <w:sz w:val="24"/>
          <w:szCs w:val="24"/>
        </w:rPr>
        <w:t>Scegli il</w:t>
      </w:r>
      <w:r>
        <w:rPr>
          <w:sz w:val="24"/>
          <w:szCs w:val="24"/>
        </w:rPr>
        <w:t xml:space="preserve"> tuo ruolo, poi analizza i dati.  </w:t>
      </w:r>
    </w:p>
    <w:p w:rsidR="00846C5C" w:rsidRDefault="00846C5C" w:rsidP="00E81731">
      <w:pPr>
        <w:jc w:val="both"/>
        <w:rPr>
          <w:sz w:val="24"/>
          <w:szCs w:val="24"/>
        </w:rPr>
      </w:pPr>
      <w:r>
        <w:rPr>
          <w:sz w:val="24"/>
          <w:szCs w:val="24"/>
        </w:rPr>
        <w:t>Compila</w:t>
      </w:r>
      <w:r w:rsidRPr="00194A3B">
        <w:rPr>
          <w:sz w:val="24"/>
          <w:szCs w:val="24"/>
        </w:rPr>
        <w:t xml:space="preserve"> il sondaggio e la tabella della fr</w:t>
      </w:r>
      <w:r>
        <w:rPr>
          <w:sz w:val="24"/>
          <w:szCs w:val="24"/>
        </w:rPr>
        <w:t>equenza assoluta, poi disegna</w:t>
      </w:r>
      <w:r w:rsidRPr="00194A3B">
        <w:rPr>
          <w:sz w:val="24"/>
          <w:szCs w:val="24"/>
        </w:rPr>
        <w:t xml:space="preserve"> il grafico.</w:t>
      </w:r>
    </w:p>
    <w:p w:rsidR="00846C5C" w:rsidRDefault="00846C5C" w:rsidP="00E81731">
      <w:pPr>
        <w:jc w:val="both"/>
        <w:rPr>
          <w:sz w:val="24"/>
          <w:szCs w:val="24"/>
        </w:rPr>
      </w:pPr>
    </w:p>
    <w:p w:rsidR="00846C5C" w:rsidRDefault="00846C5C" w:rsidP="00E81731">
      <w:pPr>
        <w:jc w:val="both"/>
        <w:rPr>
          <w:sz w:val="24"/>
          <w:szCs w:val="24"/>
        </w:rPr>
      </w:pPr>
      <w:r>
        <w:rPr>
          <w:sz w:val="24"/>
          <w:szCs w:val="24"/>
        </w:rPr>
        <w:t>SONDAGGIO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0"/>
        <w:gridCol w:w="7118"/>
      </w:tblGrid>
      <w:tr w:rsidR="00846C5C" w:rsidRPr="0099420A" w:rsidTr="0099420A">
        <w:tc>
          <w:tcPr>
            <w:tcW w:w="2660" w:type="dxa"/>
          </w:tcPr>
          <w:p w:rsidR="00846C5C" w:rsidRPr="0099420A" w:rsidRDefault="00846C5C" w:rsidP="009942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9420A">
              <w:rPr>
                <w:sz w:val="24"/>
                <w:szCs w:val="24"/>
              </w:rPr>
              <w:t>ATTACCANTI</w:t>
            </w:r>
          </w:p>
        </w:tc>
        <w:tc>
          <w:tcPr>
            <w:tcW w:w="7118" w:type="dxa"/>
          </w:tcPr>
          <w:p w:rsidR="00846C5C" w:rsidRPr="0099420A" w:rsidRDefault="00846C5C" w:rsidP="0099420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846C5C" w:rsidRPr="0099420A" w:rsidTr="0099420A">
        <w:tc>
          <w:tcPr>
            <w:tcW w:w="2660" w:type="dxa"/>
          </w:tcPr>
          <w:p w:rsidR="00846C5C" w:rsidRPr="0099420A" w:rsidRDefault="00846C5C" w:rsidP="009942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9420A">
              <w:rPr>
                <w:sz w:val="24"/>
                <w:szCs w:val="24"/>
              </w:rPr>
              <w:t>DIFENSORI</w:t>
            </w:r>
          </w:p>
        </w:tc>
        <w:tc>
          <w:tcPr>
            <w:tcW w:w="7118" w:type="dxa"/>
          </w:tcPr>
          <w:p w:rsidR="00846C5C" w:rsidRPr="0099420A" w:rsidRDefault="00846C5C" w:rsidP="0099420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846C5C" w:rsidRPr="0099420A" w:rsidTr="0099420A">
        <w:tc>
          <w:tcPr>
            <w:tcW w:w="2660" w:type="dxa"/>
          </w:tcPr>
          <w:p w:rsidR="00846C5C" w:rsidRPr="0099420A" w:rsidRDefault="00846C5C" w:rsidP="009942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9420A">
              <w:rPr>
                <w:sz w:val="24"/>
                <w:szCs w:val="24"/>
              </w:rPr>
              <w:t>CENTROCAMPISTI</w:t>
            </w:r>
          </w:p>
        </w:tc>
        <w:tc>
          <w:tcPr>
            <w:tcW w:w="7118" w:type="dxa"/>
          </w:tcPr>
          <w:p w:rsidR="00846C5C" w:rsidRPr="0099420A" w:rsidRDefault="00846C5C" w:rsidP="0099420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846C5C" w:rsidRPr="0099420A" w:rsidTr="0099420A">
        <w:tc>
          <w:tcPr>
            <w:tcW w:w="2660" w:type="dxa"/>
          </w:tcPr>
          <w:p w:rsidR="00846C5C" w:rsidRPr="0099420A" w:rsidRDefault="00846C5C" w:rsidP="009942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9420A">
              <w:rPr>
                <w:sz w:val="24"/>
                <w:szCs w:val="24"/>
              </w:rPr>
              <w:t>PORTIERI</w:t>
            </w:r>
          </w:p>
        </w:tc>
        <w:tc>
          <w:tcPr>
            <w:tcW w:w="7118" w:type="dxa"/>
          </w:tcPr>
          <w:p w:rsidR="00846C5C" w:rsidRPr="0099420A" w:rsidRDefault="00846C5C" w:rsidP="0099420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846C5C" w:rsidRDefault="00846C5C" w:rsidP="00E81731">
      <w:pPr>
        <w:jc w:val="both"/>
        <w:rPr>
          <w:sz w:val="24"/>
          <w:szCs w:val="24"/>
        </w:rPr>
      </w:pPr>
    </w:p>
    <w:p w:rsidR="00846C5C" w:rsidRDefault="00846C5C" w:rsidP="00E81731">
      <w:pPr>
        <w:jc w:val="both"/>
        <w:rPr>
          <w:sz w:val="24"/>
          <w:szCs w:val="24"/>
        </w:rPr>
      </w:pPr>
      <w:r>
        <w:rPr>
          <w:sz w:val="24"/>
          <w:szCs w:val="24"/>
        </w:rPr>
        <w:t>FREQUENZA ASSOLUTA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0"/>
        <w:gridCol w:w="1701"/>
      </w:tblGrid>
      <w:tr w:rsidR="00846C5C" w:rsidRPr="0099420A" w:rsidTr="0099420A">
        <w:tc>
          <w:tcPr>
            <w:tcW w:w="2660" w:type="dxa"/>
          </w:tcPr>
          <w:p w:rsidR="00846C5C" w:rsidRPr="0099420A" w:rsidRDefault="00846C5C" w:rsidP="009942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9420A">
              <w:rPr>
                <w:sz w:val="24"/>
                <w:szCs w:val="24"/>
              </w:rPr>
              <w:t>ATTACCANTI</w:t>
            </w:r>
          </w:p>
        </w:tc>
        <w:tc>
          <w:tcPr>
            <w:tcW w:w="1701" w:type="dxa"/>
          </w:tcPr>
          <w:p w:rsidR="00846C5C" w:rsidRPr="0099420A" w:rsidRDefault="00846C5C" w:rsidP="0099420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846C5C" w:rsidRPr="0099420A" w:rsidTr="0099420A">
        <w:tc>
          <w:tcPr>
            <w:tcW w:w="2660" w:type="dxa"/>
          </w:tcPr>
          <w:p w:rsidR="00846C5C" w:rsidRPr="0099420A" w:rsidRDefault="00846C5C" w:rsidP="009942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9420A">
              <w:rPr>
                <w:sz w:val="24"/>
                <w:szCs w:val="24"/>
              </w:rPr>
              <w:t>DIFENSORI</w:t>
            </w:r>
          </w:p>
        </w:tc>
        <w:tc>
          <w:tcPr>
            <w:tcW w:w="1701" w:type="dxa"/>
          </w:tcPr>
          <w:p w:rsidR="00846C5C" w:rsidRPr="0099420A" w:rsidRDefault="00846C5C" w:rsidP="0099420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846C5C" w:rsidRPr="0099420A" w:rsidTr="0099420A">
        <w:tc>
          <w:tcPr>
            <w:tcW w:w="2660" w:type="dxa"/>
          </w:tcPr>
          <w:p w:rsidR="00846C5C" w:rsidRPr="0099420A" w:rsidRDefault="00846C5C" w:rsidP="009942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9420A">
              <w:rPr>
                <w:sz w:val="24"/>
                <w:szCs w:val="24"/>
              </w:rPr>
              <w:t>CENTROCAMPISTI</w:t>
            </w:r>
          </w:p>
        </w:tc>
        <w:tc>
          <w:tcPr>
            <w:tcW w:w="1701" w:type="dxa"/>
          </w:tcPr>
          <w:p w:rsidR="00846C5C" w:rsidRPr="0099420A" w:rsidRDefault="00846C5C" w:rsidP="0099420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846C5C" w:rsidRPr="0099420A" w:rsidTr="0099420A">
        <w:tc>
          <w:tcPr>
            <w:tcW w:w="2660" w:type="dxa"/>
          </w:tcPr>
          <w:p w:rsidR="00846C5C" w:rsidRPr="0099420A" w:rsidRDefault="00846C5C" w:rsidP="009942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9420A">
              <w:rPr>
                <w:sz w:val="24"/>
                <w:szCs w:val="24"/>
              </w:rPr>
              <w:t>PORTIERI</w:t>
            </w:r>
          </w:p>
        </w:tc>
        <w:tc>
          <w:tcPr>
            <w:tcW w:w="1701" w:type="dxa"/>
          </w:tcPr>
          <w:p w:rsidR="00846C5C" w:rsidRPr="0099420A" w:rsidRDefault="00846C5C" w:rsidP="0099420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846C5C" w:rsidRPr="00194A3B" w:rsidRDefault="00846C5C" w:rsidP="00E81731">
      <w:pPr>
        <w:jc w:val="both"/>
        <w:rPr>
          <w:sz w:val="24"/>
          <w:szCs w:val="24"/>
        </w:rPr>
      </w:pPr>
    </w:p>
    <w:p w:rsidR="00846C5C" w:rsidRDefault="00846C5C" w:rsidP="00E81731">
      <w:pPr>
        <w:jc w:val="both"/>
      </w:pPr>
      <w:r>
        <w:t>GRAFICO</w:t>
      </w:r>
    </w:p>
    <w:p w:rsidR="00846C5C" w:rsidRDefault="00846C5C" w:rsidP="00E81731">
      <w:pPr>
        <w:jc w:val="both"/>
      </w:pPr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6.3pt;margin-top:16.2pt;width:0;height:255.75pt;z-index:251659264" o:connectortype="straight"/>
        </w:pict>
      </w: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  <w:r>
        <w:rPr>
          <w:noProof/>
          <w:lang w:eastAsia="it-IT"/>
        </w:rPr>
        <w:pict>
          <v:shape id="_x0000_s1030" type="#_x0000_t32" style="position:absolute;left:0;text-align:left;margin-left:6.3pt;margin-top:17.55pt;width:376.5pt;height:0;z-index:251660288" o:connectortype="straight"/>
        </w:pict>
      </w: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  <w:r>
        <w:t>Con il metodo del diagramma di Venn, individua all’interno dell’insieme squadra i sottoinsiemi dei giocatori più esperti, dei giocatori meno esperti, dei neoiscritti.</w:t>
      </w:r>
    </w:p>
    <w:p w:rsidR="00846C5C" w:rsidRDefault="00846C5C" w:rsidP="00E81731">
      <w:pPr>
        <w:jc w:val="both"/>
      </w:pPr>
      <w:r>
        <w:rPr>
          <w:noProof/>
          <w:lang w:eastAsia="it-IT"/>
        </w:rPr>
        <w:pict>
          <v:oval id="_x0000_s1031" style="position:absolute;left:0;text-align:left;margin-left:12.3pt;margin-top:6pt;width:414.75pt;height:195.75pt;z-index:251658240"/>
        </w:pict>
      </w: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</w:p>
    <w:p w:rsidR="00846C5C" w:rsidRDefault="00846C5C" w:rsidP="00E81731">
      <w:pPr>
        <w:jc w:val="both"/>
      </w:pPr>
      <w:r>
        <w:t xml:space="preserve"> </w:t>
      </w:r>
    </w:p>
    <w:p w:rsidR="00846C5C" w:rsidRDefault="00846C5C" w:rsidP="00E81731">
      <w:pPr>
        <w:jc w:val="both"/>
      </w:pPr>
    </w:p>
    <w:p w:rsidR="00846C5C" w:rsidRPr="00E81731" w:rsidRDefault="00846C5C" w:rsidP="00E81731">
      <w:pPr>
        <w:jc w:val="both"/>
      </w:pPr>
    </w:p>
    <w:sectPr w:rsidR="00846C5C" w:rsidRPr="00E81731" w:rsidSect="001429D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9D5429"/>
    <w:multiLevelType w:val="hybridMultilevel"/>
    <w:tmpl w:val="D37A7CDE"/>
    <w:lvl w:ilvl="0" w:tplc="0410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1">
    <w:nsid w:val="77EF6FE6"/>
    <w:multiLevelType w:val="hybridMultilevel"/>
    <w:tmpl w:val="E3B646A8"/>
    <w:lvl w:ilvl="0" w:tplc="8062B6C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A36E9F"/>
    <w:multiLevelType w:val="hybridMultilevel"/>
    <w:tmpl w:val="64044C96"/>
    <w:lvl w:ilvl="0" w:tplc="9E7C98F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1731"/>
    <w:rsid w:val="001429D6"/>
    <w:rsid w:val="001763B9"/>
    <w:rsid w:val="00176583"/>
    <w:rsid w:val="00194A3B"/>
    <w:rsid w:val="001F13A7"/>
    <w:rsid w:val="00356BDF"/>
    <w:rsid w:val="003D76FA"/>
    <w:rsid w:val="004C388A"/>
    <w:rsid w:val="005052B8"/>
    <w:rsid w:val="00546939"/>
    <w:rsid w:val="006C1245"/>
    <w:rsid w:val="006E1948"/>
    <w:rsid w:val="007614EA"/>
    <w:rsid w:val="00802710"/>
    <w:rsid w:val="00846C5C"/>
    <w:rsid w:val="008D185B"/>
    <w:rsid w:val="0099420A"/>
    <w:rsid w:val="009C336D"/>
    <w:rsid w:val="00A210C0"/>
    <w:rsid w:val="00C21D18"/>
    <w:rsid w:val="00C63776"/>
    <w:rsid w:val="00C708F9"/>
    <w:rsid w:val="00C82192"/>
    <w:rsid w:val="00D915A5"/>
    <w:rsid w:val="00E81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9D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81731"/>
    <w:pPr>
      <w:ind w:left="720"/>
      <w:contextualSpacing/>
    </w:pPr>
  </w:style>
  <w:style w:type="table" w:styleId="TableGrid">
    <w:name w:val="Table Grid"/>
    <w:basedOn w:val="TableNormal"/>
    <w:uiPriority w:val="99"/>
    <w:rsid w:val="007614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8D1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1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6</Pages>
  <Words>883</Words>
  <Characters>5037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UNITA’ DI APPRENDIMENTO TRASVERSALE “ACCOGLIENZA”</dc:title>
  <dc:subject/>
  <dc:creator>Rodegher Roberto</dc:creator>
  <cp:keywords/>
  <dc:description/>
  <cp:lastModifiedBy>utente</cp:lastModifiedBy>
  <cp:revision>2</cp:revision>
  <dcterms:created xsi:type="dcterms:W3CDTF">2011-11-20T18:23:00Z</dcterms:created>
  <dcterms:modified xsi:type="dcterms:W3CDTF">2011-11-20T18:23:00Z</dcterms:modified>
</cp:coreProperties>
</file>